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6628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>
            <w:bookmarkStart w:id="0" w:name="_GoBack"/>
            <w:bookmarkEnd w:id="0"/>
          </w:p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8E02E8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8E02E8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8E02E8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6F2E300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na.....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8E02E8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3E4E3D74" w14:textId="77777777" w:rsidR="00A95E69" w:rsidRDefault="00A95E69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A95E69" w:rsidSect="000511F5">
      <w:headerReference w:type="default" r:id="rId12"/>
      <w:footerReference w:type="default" r:id="rId13"/>
      <w:pgSz w:w="11906" w:h="16838" w:code="9"/>
      <w:pgMar w:top="1440" w:right="1440" w:bottom="851" w:left="1440" w:header="42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D23BB" w14:textId="77777777" w:rsidR="008E02E8" w:rsidRDefault="008E02E8" w:rsidP="000172E5">
      <w:pPr>
        <w:spacing w:after="0" w:line="240" w:lineRule="auto"/>
      </w:pPr>
      <w:r>
        <w:separator/>
      </w:r>
    </w:p>
  </w:endnote>
  <w:endnote w:type="continuationSeparator" w:id="0">
    <w:p w14:paraId="33FEB955" w14:textId="77777777" w:rsidR="008E02E8" w:rsidRDefault="008E02E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D9CD369-C926-4086-B6E7-1EA098FE345D}"/>
    <w:embedBold r:id="rId2" w:fontKey="{7416876C-423D-47C8-95CD-393F3F6D82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0F3AEF0-0111-4AA2-B13D-736E5D13053D}"/>
    <w:embedBold r:id="rId4" w:fontKey="{D61A4DBB-7BFA-46E8-98B7-9773C0E21247}"/>
    <w:embedItalic r:id="rId5" w:fontKey="{227787CC-4088-4649-916A-424B0C06F4E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BBE6B15F-9BA5-4499-AD42-B2500C9BFAC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6CB0E79E-0931-4204-9B5F-EA9D41FC69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B3EDBA6-6999-4D1B-B6AD-76E845A865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21"/>
      <w:gridCol w:w="4621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384A4E" w14:textId="77777777" w:rsidR="008E02E8" w:rsidRDefault="008E02E8" w:rsidP="000172E5">
      <w:pPr>
        <w:spacing w:after="0" w:line="240" w:lineRule="auto"/>
      </w:pPr>
      <w:r>
        <w:separator/>
      </w:r>
    </w:p>
  </w:footnote>
  <w:footnote w:type="continuationSeparator" w:id="0">
    <w:p w14:paraId="2323477F" w14:textId="77777777" w:rsidR="008E02E8" w:rsidRDefault="008E02E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7FE7A235" w:rsidR="00B337A2" w:rsidRPr="00F71B2C" w:rsidRDefault="000511F5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>
            <w:rPr>
              <w:color w:val="333333" w:themeColor="accent6" w:themeShade="80"/>
              <w:sz w:val="30"/>
              <w:szCs w:val="30"/>
            </w:rPr>
            <w:t>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E7D"/>
    <w:rsid w:val="000172E5"/>
    <w:rsid w:val="000511F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40090B"/>
    <w:rsid w:val="00423BF2"/>
    <w:rsid w:val="00444D34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02E8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Normal Indent" w:qFormat="1"/>
    <w:lsdException w:name="header" w:qFormat="1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3"/>
    <w:rsid w:val="0018258B"/>
    <w:rsid w:val="002B74E3"/>
    <w:rsid w:val="00413332"/>
    <w:rsid w:val="0043313D"/>
    <w:rsid w:val="006D7532"/>
    <w:rsid w:val="00756A93"/>
    <w:rsid w:val="00764D12"/>
    <w:rsid w:val="00782D0D"/>
    <w:rsid w:val="007F34AE"/>
    <w:rsid w:val="009903F3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4961D4-42DB-481D-9DBF-272BE4EB8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71</Words>
  <Characters>427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2021-04-29T10:06:00Z</dcterms:created>
  <dcterms:modified xsi:type="dcterms:W3CDTF">2021-04-30T07:01:00Z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